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74" w:rsidRDefault="00681174" w:rsidP="00136927">
      <w:pPr>
        <w:jc w:val="center"/>
        <w:rPr>
          <w:b/>
          <w:sz w:val="56"/>
          <w:szCs w:val="56"/>
          <w:u w:val="single"/>
        </w:rPr>
      </w:pPr>
    </w:p>
    <w:p w:rsidR="00681174" w:rsidRDefault="00681174" w:rsidP="00136927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Year One </w:t>
      </w:r>
      <w:r w:rsidRPr="00136927">
        <w:rPr>
          <w:b/>
          <w:sz w:val="56"/>
          <w:szCs w:val="56"/>
          <w:u w:val="single"/>
        </w:rPr>
        <w:t>Overview</w:t>
      </w:r>
    </w:p>
    <w:tbl>
      <w:tblPr>
        <w:tblW w:w="158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2418"/>
        <w:gridCol w:w="2419"/>
        <w:gridCol w:w="2418"/>
        <w:gridCol w:w="2415"/>
        <w:gridCol w:w="2419"/>
        <w:gridCol w:w="2419"/>
      </w:tblGrid>
      <w:tr w:rsidR="00681174" w:rsidRPr="003D1282" w:rsidTr="009A4CA8">
        <w:trPr>
          <w:trHeight w:val="794"/>
        </w:trPr>
        <w:tc>
          <w:tcPr>
            <w:tcW w:w="1260" w:type="dxa"/>
          </w:tcPr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2430" w:type="dxa"/>
          </w:tcPr>
          <w:p w:rsidR="00681174" w:rsidRPr="009A4CA8" w:rsidRDefault="00681174" w:rsidP="00526E0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Aut</w:t>
            </w:r>
            <w:r>
              <w:rPr>
                <w:b/>
                <w:sz w:val="40"/>
                <w:szCs w:val="40"/>
                <w:u w:val="single"/>
              </w:rPr>
              <w:t>umn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1</w:t>
            </w:r>
            <w:r w:rsidRPr="009A4CA8">
              <w:rPr>
                <w:sz w:val="40"/>
                <w:szCs w:val="40"/>
              </w:rPr>
              <w:t xml:space="preserve"> </w:t>
            </w:r>
          </w:p>
          <w:p w:rsidR="00681174" w:rsidRPr="009A4CA8" w:rsidRDefault="00681174" w:rsidP="00526E09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Aut</w:t>
            </w:r>
            <w:r>
              <w:rPr>
                <w:b/>
                <w:sz w:val="40"/>
                <w:szCs w:val="40"/>
                <w:u w:val="single"/>
              </w:rPr>
              <w:t>umn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2</w:t>
            </w:r>
            <w:r w:rsidRPr="009A4CA8">
              <w:rPr>
                <w:sz w:val="40"/>
                <w:szCs w:val="40"/>
              </w:rPr>
              <w:t xml:space="preserve"> </w:t>
            </w: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Spr</w:t>
            </w:r>
            <w:r>
              <w:rPr>
                <w:b/>
                <w:sz w:val="40"/>
                <w:szCs w:val="40"/>
                <w:u w:val="single"/>
              </w:rPr>
              <w:t>ing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1</w:t>
            </w:r>
            <w:r w:rsidRPr="009A4CA8">
              <w:rPr>
                <w:sz w:val="40"/>
                <w:szCs w:val="40"/>
              </w:rPr>
              <w:t xml:space="preserve"> </w:t>
            </w: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Spr</w:t>
            </w:r>
            <w:r>
              <w:rPr>
                <w:b/>
                <w:sz w:val="40"/>
                <w:szCs w:val="40"/>
                <w:u w:val="single"/>
              </w:rPr>
              <w:t>ing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2</w:t>
            </w:r>
            <w:r w:rsidRPr="009A4CA8">
              <w:rPr>
                <w:sz w:val="40"/>
                <w:szCs w:val="40"/>
              </w:rPr>
              <w:t xml:space="preserve"> </w:t>
            </w: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Sum</w:t>
            </w:r>
            <w:r>
              <w:rPr>
                <w:b/>
                <w:sz w:val="40"/>
                <w:szCs w:val="40"/>
                <w:u w:val="single"/>
              </w:rPr>
              <w:t>mer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1</w:t>
            </w:r>
            <w:r w:rsidRPr="009A4CA8">
              <w:rPr>
                <w:sz w:val="40"/>
                <w:szCs w:val="40"/>
              </w:rPr>
              <w:t xml:space="preserve"> </w:t>
            </w:r>
          </w:p>
        </w:tc>
        <w:tc>
          <w:tcPr>
            <w:tcW w:w="2430" w:type="dxa"/>
          </w:tcPr>
          <w:p w:rsidR="00681174" w:rsidRPr="009A4CA8" w:rsidRDefault="00681174" w:rsidP="00526E0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A4CA8">
              <w:rPr>
                <w:b/>
                <w:sz w:val="40"/>
                <w:szCs w:val="40"/>
                <w:u w:val="single"/>
              </w:rPr>
              <w:t>Sum</w:t>
            </w:r>
            <w:r>
              <w:rPr>
                <w:b/>
                <w:sz w:val="40"/>
                <w:szCs w:val="40"/>
                <w:u w:val="single"/>
              </w:rPr>
              <w:t>mer</w:t>
            </w:r>
            <w:r w:rsidRPr="009A4CA8">
              <w:rPr>
                <w:b/>
                <w:sz w:val="40"/>
                <w:szCs w:val="40"/>
                <w:u w:val="single"/>
              </w:rPr>
              <w:t xml:space="preserve"> 2</w:t>
            </w:r>
            <w:r w:rsidRPr="009A4CA8">
              <w:rPr>
                <w:sz w:val="40"/>
                <w:szCs w:val="40"/>
              </w:rPr>
              <w:t xml:space="preserve"> </w:t>
            </w:r>
          </w:p>
          <w:p w:rsidR="00681174" w:rsidRPr="009A4CA8" w:rsidRDefault="00681174" w:rsidP="009A4CA8">
            <w:pPr>
              <w:spacing w:after="0" w:line="240" w:lineRule="auto"/>
              <w:rPr>
                <w:b/>
                <w:sz w:val="40"/>
                <w:szCs w:val="40"/>
                <w:u w:val="single"/>
              </w:rPr>
            </w:pPr>
          </w:p>
        </w:tc>
      </w:tr>
      <w:tr w:rsidR="00681174" w:rsidRPr="003D1282" w:rsidTr="00D22126">
        <w:tc>
          <w:tcPr>
            <w:tcW w:w="1260" w:type="dxa"/>
          </w:tcPr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  <w:r w:rsidRPr="009A4CA8">
              <w:rPr>
                <w:b/>
                <w:sz w:val="36"/>
                <w:szCs w:val="36"/>
                <w:u w:val="single"/>
              </w:rPr>
              <w:t>Topic</w:t>
            </w: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681174" w:rsidRPr="009A4CA8" w:rsidRDefault="00681174" w:rsidP="003C0BC7">
            <w:pPr>
              <w:spacing w:after="0" w:line="240" w:lineRule="auto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2430" w:type="dxa"/>
          </w:tcPr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Splendid Skies</w:t>
            </w: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Image result for weather" href="https://www.google.co.uk/url?sa=i&amp;rct=j&amp;q=&amp;esrc=s&amp;source=images&amp;cd=&amp;cad=rja&amp;uact=8&amp;ved=2ahUKEwiIurSqtZ7dAhXtz4UKHeHZAnYQjRx6BAgBEAU&amp;url=https%3A%2F%2Fpatch.com%2Fmichigan%2Fdetroit%2Fweekly-weather-scattered-showers-give-way-sunny-skies-midweek&amp;psig=AOvVaw3Q0ExCHIQanj-MYxJU5JmI&amp;ust=15360497280" style="position:absolute;left:0;text-align:left;margin-left:3.45pt;margin-top:6.85pt;width:108.25pt;height:88.05pt;z-index:251652096" o:button="t">
                  <v:imagedata r:id="rId4" o:title=""/>
                </v:shape>
              </w:pict>
            </w: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2430" w:type="dxa"/>
          </w:tcPr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irc_mi" o:spid="_x0000_s1027" type="#_x0000_t75" alt="Image result for face silhouette" href="https://www.google.co.uk/url?sa=i&amp;rct=j&amp;q=&amp;esrc=s&amp;source=images&amp;cd=&amp;cad=rja&amp;uact=8&amp;ved=2ahUKEwi9j8PysZ7dAhVKhRoKHc9ICYYQjRx6BAgBEAU&amp;url=https%3A%2F%2Fwww.vecteezy.com%2Fvector-art%2F95400-boys-side-face-silhouette&amp;psig=AOvVaw2Yp0GP-KosAA8tiOvVgOeq&amp;ust=15360488093" style="position:absolute;left:0;text-align:left;margin-left:-.9pt;margin-top:34.15pt;width:109.65pt;height:82.7pt;z-index:251653120;mso-position-horizontal-relative:text;mso-position-vertical-relative:text" o:button="t">
                  <v:imagedata r:id="rId5" o:title=""/>
                </v:shape>
              </w:pict>
            </w:r>
            <w:r w:rsidRPr="009A4CA8">
              <w:rPr>
                <w:sz w:val="36"/>
                <w:szCs w:val="36"/>
              </w:rPr>
              <w:t>Who Am I?</w:t>
            </w:r>
          </w:p>
        </w:tc>
        <w:tc>
          <w:tcPr>
            <w:tcW w:w="2430" w:type="dxa"/>
          </w:tcPr>
          <w:p w:rsidR="00681174" w:rsidRPr="009A4CA8" w:rsidRDefault="00681174" w:rsidP="00526E09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28" type="#_x0000_t75" alt="Image result for animals" href="https://www.google.co.uk/url?sa=i&amp;rct=j&amp;q=&amp;esrc=s&amp;source=images&amp;cd=&amp;cad=rja&amp;uact=8&amp;ved=2ahUKEwiIxJSts57dAhVJOhoKHXJWDFEQjRx6BAgBEAU&amp;url=https%3A%2F%2Ftinycards.duolingo.com%2Fdecks%2F5hAzx6DW%2Fwild-animals-english-to-spanish&amp;psig=AOvVaw2wrKMj4UYR0ewEX5XpZ0qc&amp;ust=15360491852" style="position:absolute;left:0;text-align:left;margin-left:3.6pt;margin-top:44.85pt;width:107.95pt;height:70.9pt;z-index:251654144;mso-position-horizontal-relative:text;mso-position-vertical-relative:text" o:button="t">
                  <v:imagedata r:id="rId6" o:title=""/>
                </v:shape>
              </w:pict>
            </w:r>
            <w:r w:rsidRPr="009A4CA8">
              <w:rPr>
                <w:sz w:val="36"/>
                <w:szCs w:val="36"/>
              </w:rPr>
              <w:t>Paws, Claws and Whiskers</w:t>
            </w: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Bright Lights, Big Cities</w:t>
            </w:r>
          </w:p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29" type="#_x0000_t75" style="position:absolute;left:0;text-align:left;margin-left:-.9pt;margin-top:.85pt;width:108pt;height:72.05pt;z-index:251655168">
                  <v:imagedata r:id="rId7" o:title=""/>
                </v:shape>
              </w:pict>
            </w:r>
          </w:p>
        </w:tc>
        <w:tc>
          <w:tcPr>
            <w:tcW w:w="2430" w:type="dxa"/>
          </w:tcPr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Heroes &amp; Villains</w:t>
            </w:r>
          </w:p>
          <w:p w:rsidR="00681174" w:rsidRPr="009A4CA8" w:rsidRDefault="00681174" w:rsidP="00DD07D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0" type="#_x0000_t75" alt="Image result for superheroes" href="https://www.google.co.uk/url?sa=i&amp;rct=j&amp;q=&amp;esrc=s&amp;source=images&amp;cd=&amp;cad=rja&amp;uact=8&amp;ved=2ahUKEwi3_J7dsp7dAhVEWBoKHe6RDiYQjRx6BAgBEAU&amp;url=https%3A%2F%2Fwww.pinterest.com%2Fpin%2F45247171231406944%2F&amp;psig=AOvVaw1ZdDbObjua7G1ZDkl_5Mgn&amp;ust=15360490202" style="position:absolute;left:0;text-align:left;margin-left:3.85pt;margin-top:.85pt;width:107.25pt;height:82.65pt;z-index:251661312" o:button="t">
                  <v:imagedata r:id="rId8" o:title=""/>
                </v:shape>
              </w:pict>
            </w:r>
          </w:p>
        </w:tc>
        <w:tc>
          <w:tcPr>
            <w:tcW w:w="2430" w:type="dxa"/>
          </w:tcPr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1" type="#_x0000_t75" alt="Image result for transport" href="https://www.google.co.uk/url?sa=i&amp;rct=j&amp;q=&amp;esrc=s&amp;source=images&amp;cd=&amp;cad=rja&amp;uact=8&amp;ved=2ahUKEwiew4SOsp7dAhUSyIUKHRn4BWMQjRx6BAgBEAU&amp;url=https%3A%2F%2Fgov.kocatan.eu%2Fblog%2F2018%2F08%2F01%2Ftransport%2F&amp;psig=AOvVaw048cRNl1yWkfe2Q2HXsUOV&amp;ust=15360488728" style="position:absolute;left:0;text-align:left;margin-left:8.1pt;margin-top:44.85pt;width:93.6pt;height:80.45pt;z-index:251662336;mso-position-horizontal-relative:text;mso-position-vertical-relative:text" o:button="t">
                  <v:imagedata r:id="rId9" o:title="" croptop="5478f" cropbottom="2686f" cropleft="2701f" cropright="2746f"/>
                </v:shape>
              </w:pict>
            </w:r>
            <w:r w:rsidRPr="009A4CA8">
              <w:rPr>
                <w:sz w:val="36"/>
                <w:szCs w:val="36"/>
              </w:rPr>
              <w:t>Up Up and Away</w:t>
            </w:r>
          </w:p>
        </w:tc>
      </w:tr>
      <w:tr w:rsidR="00681174" w:rsidRPr="009A4CA8" w:rsidTr="00D22126">
        <w:tc>
          <w:tcPr>
            <w:tcW w:w="1260" w:type="dxa"/>
          </w:tcPr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  <w:r w:rsidRPr="009A4CA8">
              <w:rPr>
                <w:b/>
                <w:sz w:val="36"/>
                <w:szCs w:val="36"/>
                <w:u w:val="single"/>
              </w:rPr>
              <w:t>Science</w:t>
            </w: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2430" w:type="dxa"/>
          </w:tcPr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Seasons</w:t>
            </w: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Materials</w:t>
            </w: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2" type="#_x0000_t75" alt="Image result for seasons" href="https://www.google.co.uk/url?sa=i&amp;rct=j&amp;q=&amp;esrc=s&amp;source=images&amp;cd=&amp;cad=rja&amp;uact=8&amp;ved=2ahUKEwiS6qjZs57dAhWhzoUKHYtWBr4QjRx6BAgBEAU&amp;url=https%3A%2F%2Fen.wikipedia.org%2Fwiki%2FSeason&amp;psig=AOvVaw0TW2R3ILMsOltkzMxofr2Z&amp;ust=15360492947" style="position:absolute;left:0;text-align:left;margin-left:3.6pt;margin-top:3.6pt;width:108pt;height:81pt;z-index:251656192" o:button="t">
                  <v:imagedata r:id="rId10" o:title=""/>
                </v:shape>
              </w:pict>
            </w:r>
          </w:p>
          <w:p w:rsidR="00681174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681174" w:rsidRPr="009A4CA8" w:rsidRDefault="00681174" w:rsidP="003C0BC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30" w:type="dxa"/>
          </w:tcPr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Materials</w:t>
            </w:r>
          </w:p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3" type="#_x0000_t75" alt="Image result for materials" href="http://www.google.co.uk/url?sa=i&amp;rct=j&amp;q=&amp;esrc=s&amp;source=images&amp;cd=&amp;cad=rja&amp;uact=8&amp;ved=2ahUKEwjJkb3btJ7dAhWl4IUKHdd0ApIQjRx6BAgBEAU&amp;url=http%3A%2F%2Fwww.pbs.org%2Fwgbh%2Fnova%2Ftech%2Fmaterials-changed-history.html&amp;psig=AOvVaw1F0KmBQWTZdrR6gj0bwFlb&amp;ust=15360495691" style="position:absolute;left:0;text-align:left;margin-left:-.95pt;margin-top:25.55pt;width:113.1pt;height:83.1pt;z-index:251657216" o:button="t">
                  <v:imagedata r:id="rId11" o:title=""/>
                </v:shape>
              </w:pict>
            </w:r>
          </w:p>
        </w:tc>
        <w:tc>
          <w:tcPr>
            <w:tcW w:w="2430" w:type="dxa"/>
          </w:tcPr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>Animals &amp; Humans</w:t>
            </w:r>
          </w:p>
          <w:p w:rsidR="00681174" w:rsidRPr="009A4CA8" w:rsidRDefault="00681174" w:rsidP="009A4CA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4" type="#_x0000_t75" alt="Image result for animals and humans" href="https://www.google.co.uk/url?sa=i&amp;rct=j&amp;q=&amp;esrc=s&amp;source=images&amp;cd=&amp;cad=rja&amp;uact=8&amp;ved=2ahUKEwjMr4r_tJ7dAhXFyIUKHa4MAQYQjRx6BAgBEAU&amp;url=https%3A%2F%2Fthinker.education%2Fexperience%2Fare-human-beings-just-animals%2Fwhat-animals-and-humans-can-do%2F&amp;psig=AOvVaw0IRUO4Ln74_CSJyhvJHe3N&amp;ust=15360493457" style="position:absolute;left:0;text-align:left;margin-left:3.65pt;margin-top:12.6pt;width:108.4pt;height:1in;z-index:251659264" o:button="t">
                  <v:imagedata r:id="rId12" o:title=""/>
                </v:shape>
              </w:pict>
            </w:r>
          </w:p>
        </w:tc>
        <w:tc>
          <w:tcPr>
            <w:tcW w:w="2430" w:type="dxa"/>
          </w:tcPr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9A4CA8">
              <w:rPr>
                <w:sz w:val="36"/>
                <w:szCs w:val="36"/>
              </w:rPr>
              <w:t xml:space="preserve">Trees Plants and flowers </w:t>
            </w: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5" type="#_x0000_t75" style="position:absolute;left:0;text-align:left;margin-left:-.75pt;margin-top:12.6pt;width:108pt;height:77.35pt;z-index:251660288">
                  <v:imagedata r:id="rId13" o:title=""/>
                </v:shape>
              </w:pict>
            </w:r>
          </w:p>
          <w:p w:rsidR="00681174" w:rsidRPr="009A4CA8" w:rsidRDefault="00681174" w:rsidP="003D12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2430" w:type="dxa"/>
          </w:tcPr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  <w:r w:rsidRPr="009A4CA8">
              <w:rPr>
                <w:sz w:val="36"/>
                <w:szCs w:val="36"/>
              </w:rPr>
              <w:t>Materials</w:t>
            </w:r>
          </w:p>
          <w:p w:rsidR="00681174" w:rsidRPr="009A4CA8" w:rsidRDefault="00681174" w:rsidP="003C0BC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6" type="#_x0000_t75" alt="Image result for materials" href="http://www.google.co.uk/url?sa=i&amp;rct=j&amp;q=&amp;esrc=s&amp;source=images&amp;cd=&amp;cad=rja&amp;uact=8&amp;ved=2ahUKEwjJkb3btJ7dAhWl4IUKHdd0ApIQjRx6BAgBEAU&amp;url=http%3A%2F%2Fwww.pbs.org%2Fwgbh%2Fnova%2Ftech%2Fmaterials-changed-history.html&amp;psig=AOvVaw1F0KmBQWTZdrR6gj0bwFlb&amp;ust=15360495691" style="position:absolute;left:0;text-align:left;margin-left:3.6pt;margin-top:25.55pt;width:104.1pt;height:83.1pt;z-index:251658240" o:button="t">
                  <v:imagedata r:id="rId11" o:title=""/>
                </v:shape>
              </w:pict>
            </w:r>
          </w:p>
        </w:tc>
        <w:tc>
          <w:tcPr>
            <w:tcW w:w="2430" w:type="dxa"/>
          </w:tcPr>
          <w:p w:rsidR="00681174" w:rsidRPr="009A4CA8" w:rsidRDefault="00681174" w:rsidP="00C4549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 id="_x0000_s1037" type="#_x0000_t75" style="position:absolute;left:0;text-align:left;margin-left:-.55pt;margin-top:47.55pt;width:108.25pt;height:84.7pt;z-index:251663360;mso-position-horizontal-relative:text;mso-position-vertical-relative:text">
                  <v:imagedata r:id="rId14" o:title=""/>
                </v:shape>
              </w:pict>
            </w:r>
            <w:r w:rsidRPr="009A4CA8">
              <w:rPr>
                <w:sz w:val="36"/>
                <w:szCs w:val="36"/>
              </w:rPr>
              <w:t xml:space="preserve">Plants &amp; Flowers </w:t>
            </w:r>
          </w:p>
        </w:tc>
      </w:tr>
    </w:tbl>
    <w:p w:rsidR="00681174" w:rsidRPr="00136927" w:rsidRDefault="00681174" w:rsidP="0008689B">
      <w:pPr>
        <w:rPr>
          <w:sz w:val="56"/>
          <w:szCs w:val="56"/>
        </w:rPr>
      </w:pPr>
    </w:p>
    <w:sectPr w:rsidR="00681174" w:rsidRPr="00136927" w:rsidSect="009A4CA8">
      <w:pgSz w:w="16838" w:h="11906" w:orient="landscape"/>
      <w:pgMar w:top="540" w:right="1440" w:bottom="89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6927"/>
    <w:rsid w:val="00013494"/>
    <w:rsid w:val="0006428B"/>
    <w:rsid w:val="00080305"/>
    <w:rsid w:val="0008689B"/>
    <w:rsid w:val="00136927"/>
    <w:rsid w:val="002064C7"/>
    <w:rsid w:val="0021724C"/>
    <w:rsid w:val="00247D71"/>
    <w:rsid w:val="002A1C2F"/>
    <w:rsid w:val="002B344A"/>
    <w:rsid w:val="002D2662"/>
    <w:rsid w:val="003A21CE"/>
    <w:rsid w:val="003C0BC7"/>
    <w:rsid w:val="003D1282"/>
    <w:rsid w:val="00526E09"/>
    <w:rsid w:val="005A6FDB"/>
    <w:rsid w:val="00681174"/>
    <w:rsid w:val="00701FE3"/>
    <w:rsid w:val="00727939"/>
    <w:rsid w:val="00764447"/>
    <w:rsid w:val="007F5973"/>
    <w:rsid w:val="008912B5"/>
    <w:rsid w:val="009276A4"/>
    <w:rsid w:val="0099044A"/>
    <w:rsid w:val="009A4CA8"/>
    <w:rsid w:val="00BC60FA"/>
    <w:rsid w:val="00BE77E0"/>
    <w:rsid w:val="00BF21DB"/>
    <w:rsid w:val="00C37C46"/>
    <w:rsid w:val="00C45498"/>
    <w:rsid w:val="00C6200B"/>
    <w:rsid w:val="00CB514F"/>
    <w:rsid w:val="00CC3DC9"/>
    <w:rsid w:val="00D22126"/>
    <w:rsid w:val="00D60464"/>
    <w:rsid w:val="00DB6079"/>
    <w:rsid w:val="00DD07DC"/>
    <w:rsid w:val="00E96BE2"/>
    <w:rsid w:val="00FF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F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3692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51</Words>
  <Characters>292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 Overview</dc:title>
  <dc:subject/>
  <dc:creator>teacher</dc:creator>
  <cp:keywords/>
  <dc:description/>
  <cp:lastModifiedBy>alison</cp:lastModifiedBy>
  <cp:revision>2</cp:revision>
  <dcterms:created xsi:type="dcterms:W3CDTF">2018-11-30T08:17:00Z</dcterms:created>
  <dcterms:modified xsi:type="dcterms:W3CDTF">2018-11-30T08:17:00Z</dcterms:modified>
</cp:coreProperties>
</file>